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Wartungsverlängerung Dorado 6000 1 Jahr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